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64E057B9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9A0B29">
        <w:rPr>
          <w:kern w:val="3"/>
          <w:lang w:val="en-US" w:eastAsia="ar-SA"/>
        </w:rPr>
        <w:t>2</w:t>
      </w:r>
      <w:r w:rsidR="00EF126D">
        <w:rPr>
          <w:kern w:val="3"/>
          <w:lang w:val="sr-Cyrl-RS" w:eastAsia="ar-SA"/>
        </w:rPr>
        <w:t>9</w:t>
      </w:r>
      <w:r w:rsidR="009A0B29">
        <w:rPr>
          <w:kern w:val="3"/>
          <w:lang w:val="en-US" w:eastAsia="ar-SA"/>
        </w:rPr>
        <w:t>.09.2026.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5D17F27" w:rsidR="00EC05A7" w:rsidRPr="00EF126D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9A0B29">
        <w:rPr>
          <w:b/>
          <w:bCs/>
          <w:kern w:val="3"/>
          <w:lang w:val="sr-Cyrl-RS" w:eastAsia="ar-SA"/>
        </w:rPr>
        <w:t>Самоносиви кабловски сноп</w:t>
      </w:r>
      <w:r w:rsidR="00EF126D">
        <w:rPr>
          <w:b/>
          <w:bCs/>
          <w:kern w:val="3"/>
          <w:lang w:val="sr-Cyrl-RS" w:eastAsia="ar-SA"/>
        </w:rPr>
        <w:t>-поновљен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356B23F6" w:rsidR="00EC05A7" w:rsidRPr="009A0B2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9A0B29">
        <w:rPr>
          <w:b/>
          <w:kern w:val="3"/>
          <w:lang w:val="sr-Cyrl-RS" w:eastAsia="ar-SA"/>
        </w:rPr>
        <w:t xml:space="preserve"> До 40.000,00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0E2AFD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EF126D">
        <w:rPr>
          <w:kern w:val="3"/>
          <w:lang w:val="sr-Cyrl-RS" w:eastAsia="ar-SA"/>
        </w:rPr>
        <w:t>30</w:t>
      </w:r>
      <w:r w:rsidR="009A0B29">
        <w:rPr>
          <w:kern w:val="3"/>
          <w:lang w:val="sr-Cyrl-RS" w:eastAsia="ar-SA"/>
        </w:rPr>
        <w:t>.09.2026.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67C3DF22" w14:textId="64B2F56E" w:rsidR="009A0B29" w:rsidRPr="00A3396B" w:rsidRDefault="009A0B29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  063/116-14-04</w:t>
      </w:r>
    </w:p>
    <w:sectPr w:rsidR="009A0B29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A68CB" w14:textId="77777777" w:rsidR="002C3F09" w:rsidRDefault="002C3F09">
      <w:r>
        <w:separator/>
      </w:r>
    </w:p>
  </w:endnote>
  <w:endnote w:type="continuationSeparator" w:id="0">
    <w:p w14:paraId="37A755FA" w14:textId="77777777" w:rsidR="002C3F09" w:rsidRDefault="002C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071D1" w14:textId="77777777" w:rsidR="002C3F09" w:rsidRDefault="002C3F09">
      <w:r>
        <w:separator/>
      </w:r>
    </w:p>
  </w:footnote>
  <w:footnote w:type="continuationSeparator" w:id="0">
    <w:p w14:paraId="55D8669E" w14:textId="77777777" w:rsidR="002C3F09" w:rsidRDefault="002C3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17453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2C3F09"/>
    <w:rsid w:val="0039006E"/>
    <w:rsid w:val="00434B37"/>
    <w:rsid w:val="004913EC"/>
    <w:rsid w:val="005A22F0"/>
    <w:rsid w:val="005C2B67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A0B29"/>
    <w:rsid w:val="00A3396B"/>
    <w:rsid w:val="00AC34B8"/>
    <w:rsid w:val="00B02E60"/>
    <w:rsid w:val="00C6450C"/>
    <w:rsid w:val="00C869B3"/>
    <w:rsid w:val="00CB64FA"/>
    <w:rsid w:val="00D014F3"/>
    <w:rsid w:val="00D409D4"/>
    <w:rsid w:val="00DE0EDB"/>
    <w:rsid w:val="00DE678A"/>
    <w:rsid w:val="00DF5CD7"/>
    <w:rsid w:val="00E34ADE"/>
    <w:rsid w:val="00E45924"/>
    <w:rsid w:val="00E8787C"/>
    <w:rsid w:val="00E97BE4"/>
    <w:rsid w:val="00EC05A7"/>
    <w:rsid w:val="00EC7BBA"/>
    <w:rsid w:val="00EE04C1"/>
    <w:rsid w:val="00EE47CB"/>
    <w:rsid w:val="00EE5E97"/>
    <w:rsid w:val="00EF126D"/>
    <w:rsid w:val="00F273B8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27</cp:revision>
  <cp:lastPrinted>2024-01-19T10:16:00Z</cp:lastPrinted>
  <dcterms:created xsi:type="dcterms:W3CDTF">2024-01-19T06:19:00Z</dcterms:created>
  <dcterms:modified xsi:type="dcterms:W3CDTF">2026-09-29T06:09:00Z</dcterms:modified>
</cp:coreProperties>
</file>